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4440" w14:textId="266C4737" w:rsidR="008F786E" w:rsidRDefault="008F786E" w:rsidP="00AC1AFA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24"/>
          <w:szCs w:val="24"/>
          <w:lang w:eastAsia="ar-SA"/>
        </w:rPr>
      </w:pPr>
    </w:p>
    <w:p w14:paraId="1F0F2C3D" w14:textId="1D25F7DA" w:rsidR="00DE2076" w:rsidRPr="00DE2076" w:rsidRDefault="00DE2076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color w:val="212121"/>
        </w:rPr>
      </w:pPr>
      <w:r w:rsidRPr="00DE2076">
        <w:rPr>
          <w:rFonts w:ascii="Verdana" w:hAnsi="Verdana" w:cs="Calibri"/>
          <w:b/>
          <w:bCs/>
          <w:color w:val="212121"/>
        </w:rPr>
        <w:t xml:space="preserve">ATTENDING </w:t>
      </w:r>
    </w:p>
    <w:p w14:paraId="2420E911" w14:textId="4F6DF19C" w:rsidR="00DE2076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Mayor Don Clarke</w:t>
      </w:r>
    </w:p>
    <w:p w14:paraId="336D3D50" w14:textId="080D1DF5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Deputy Mayor Mike Trinacty</w:t>
      </w:r>
    </w:p>
    <w:p w14:paraId="7A42FF2A" w14:textId="0A1387BD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Councillor Adam Lutz</w:t>
      </w:r>
    </w:p>
    <w:p w14:paraId="09614714" w14:textId="2D9E7C87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Councillor Chris Goddard</w:t>
      </w:r>
    </w:p>
    <w:p w14:paraId="2A4B21D6" w14:textId="41738FD2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Councillor Derrick Jamieson</w:t>
      </w:r>
    </w:p>
    <w:p w14:paraId="3FF98CE2" w14:textId="5483E071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Councillor Rod Reeves</w:t>
      </w:r>
    </w:p>
    <w:p w14:paraId="62461EC6" w14:textId="0ADE23E5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Councillor Ty Walsh</w:t>
      </w:r>
    </w:p>
    <w:p w14:paraId="71DACAFA" w14:textId="77777777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Jen Boyd, CAO</w:t>
      </w:r>
    </w:p>
    <w:p w14:paraId="23F3B518" w14:textId="54EB3A75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Lisa Buchan, Director of Finance</w:t>
      </w:r>
    </w:p>
    <w:p w14:paraId="3A19CCC0" w14:textId="31529630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Tim Harding, Director of Public Works</w:t>
      </w:r>
    </w:p>
    <w:p w14:paraId="0D4ED82F" w14:textId="40CDAEEC" w:rsidR="00F4399D" w:rsidRPr="00F4399D" w:rsidRDefault="00F4399D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Katie Verrette, Manager of Community Development</w:t>
      </w:r>
    </w:p>
    <w:p w14:paraId="58B38F78" w14:textId="77777777" w:rsidR="002C7148" w:rsidRPr="00F4399D" w:rsidRDefault="002C7148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4399D">
        <w:rPr>
          <w:rFonts w:ascii="Verdana" w:hAnsi="Verdana" w:cs="Calibri"/>
        </w:rPr>
        <w:t>Patty Cassie, Finance Administration Coordinator (Recording Secretary)</w:t>
      </w:r>
    </w:p>
    <w:p w14:paraId="515A62A7" w14:textId="6879D17E" w:rsidR="00DE2076" w:rsidRDefault="00DE2076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</w:p>
    <w:p w14:paraId="11F4D9FC" w14:textId="77777777" w:rsidR="002C7148" w:rsidRPr="003300F9" w:rsidRDefault="002C7148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  <w:b/>
          <w:bCs/>
        </w:rPr>
        <w:t xml:space="preserve">ABSENT WITH REGRETS </w:t>
      </w:r>
    </w:p>
    <w:p w14:paraId="795B5B74" w14:textId="77777777" w:rsidR="002C7148" w:rsidRPr="003300F9" w:rsidRDefault="002C7148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Chantal Franey, Executive Coordinator</w:t>
      </w:r>
    </w:p>
    <w:p w14:paraId="1FE2BF92" w14:textId="77777777" w:rsidR="00DE2076" w:rsidRDefault="00DE2076" w:rsidP="00AC1AF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color w:val="212121"/>
        </w:rPr>
      </w:pPr>
    </w:p>
    <w:p w14:paraId="283A70AD" w14:textId="48590B27" w:rsidR="00DE2076" w:rsidRPr="00DE2076" w:rsidRDefault="00DE2076" w:rsidP="00AC1AF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hanging="720"/>
        <w:contextualSpacing w:val="0"/>
        <w:jc w:val="both"/>
        <w:rPr>
          <w:rFonts w:ascii="Verdana" w:hAnsi="Verdana" w:cs="Calibri"/>
          <w:color w:val="212121"/>
        </w:rPr>
      </w:pPr>
      <w:r w:rsidRPr="00DE2076">
        <w:rPr>
          <w:rFonts w:ascii="Verdana" w:hAnsi="Verdana" w:cs="Calibri"/>
          <w:b/>
          <w:bCs/>
          <w:color w:val="212121"/>
        </w:rPr>
        <w:t xml:space="preserve">CALL TO ORDER </w:t>
      </w:r>
    </w:p>
    <w:p w14:paraId="60F30414" w14:textId="534001E0" w:rsidR="00DE2076" w:rsidRDefault="00DE2076" w:rsidP="00AC1AFA">
      <w:pPr>
        <w:suppressAutoHyphens/>
        <w:spacing w:after="0" w:line="240" w:lineRule="auto"/>
        <w:jc w:val="both"/>
        <w:rPr>
          <w:rFonts w:ascii="Verdana" w:hAnsi="Verdana" w:cs="Calibri"/>
          <w:color w:val="FF0000"/>
        </w:rPr>
      </w:pPr>
      <w:r w:rsidRPr="00DE2076">
        <w:rPr>
          <w:rFonts w:ascii="Verdana" w:hAnsi="Verdana" w:cs="Calibri"/>
          <w:color w:val="212121"/>
        </w:rPr>
        <w:t xml:space="preserve">The meeting was called to order at </w:t>
      </w:r>
      <w:r w:rsidR="00F4399D" w:rsidRPr="00F4399D">
        <w:rPr>
          <w:rFonts w:ascii="Verdana" w:hAnsi="Verdana" w:cs="Calibri"/>
        </w:rPr>
        <w:t>6:08 PM.</w:t>
      </w:r>
    </w:p>
    <w:p w14:paraId="5994DCBE" w14:textId="3EE55438" w:rsidR="00F4399D" w:rsidRDefault="00F4399D" w:rsidP="00AC1AFA">
      <w:pPr>
        <w:suppressAutoHyphens/>
        <w:spacing w:after="0" w:line="240" w:lineRule="auto"/>
        <w:jc w:val="both"/>
        <w:rPr>
          <w:rFonts w:ascii="Verdana" w:hAnsi="Verdana" w:cs="Calibri"/>
          <w:color w:val="FF0000"/>
        </w:rPr>
      </w:pPr>
    </w:p>
    <w:p w14:paraId="6E9D76DB" w14:textId="3C460EF9" w:rsidR="00FD5F9B" w:rsidRPr="00FD5F9B" w:rsidRDefault="00F4399D" w:rsidP="00AC1AFA">
      <w:pPr>
        <w:suppressAutoHyphens/>
        <w:spacing w:after="0" w:line="240" w:lineRule="auto"/>
        <w:jc w:val="both"/>
        <w:rPr>
          <w:rFonts w:ascii="Verdana" w:hAnsi="Verdana" w:cs="Calibri"/>
        </w:rPr>
      </w:pPr>
      <w:r w:rsidRPr="00FD5F9B">
        <w:rPr>
          <w:rFonts w:ascii="Verdana" w:hAnsi="Verdana" w:cs="Calibri"/>
        </w:rPr>
        <w:t xml:space="preserve">At the Public Hearing the January 23, 2023, </w:t>
      </w:r>
      <w:r w:rsidR="00FD5F9B" w:rsidRPr="00FD5F9B">
        <w:rPr>
          <w:rFonts w:ascii="Verdana" w:hAnsi="Verdana" w:cs="Calibri"/>
        </w:rPr>
        <w:t xml:space="preserve">after the public hearing for 131 Foster Street, </w:t>
      </w:r>
      <w:r w:rsidRPr="00FD5F9B">
        <w:rPr>
          <w:rFonts w:ascii="Verdana" w:hAnsi="Verdana" w:cs="Calibri"/>
        </w:rPr>
        <w:t xml:space="preserve">a member of the public notified Council that proper advertising of the public hearing </w:t>
      </w:r>
      <w:r w:rsidR="00FD5F9B" w:rsidRPr="00FD5F9B">
        <w:rPr>
          <w:rFonts w:ascii="Verdana" w:hAnsi="Verdana" w:cs="Calibri"/>
        </w:rPr>
        <w:t xml:space="preserve">for 245 Commercial Street </w:t>
      </w:r>
      <w:r w:rsidRPr="00FD5F9B">
        <w:rPr>
          <w:rFonts w:ascii="Verdana" w:hAnsi="Verdana" w:cs="Calibri"/>
        </w:rPr>
        <w:t xml:space="preserve">did not take place, and therefore the public hearing should not proceed. </w:t>
      </w:r>
      <w:r w:rsidR="00FD5F9B" w:rsidRPr="00FD5F9B">
        <w:rPr>
          <w:rFonts w:ascii="Verdana" w:hAnsi="Verdana" w:cs="Calibri"/>
        </w:rPr>
        <w:t xml:space="preserve">Staff confirmed that the Municipal Government Act requirements were not met and the meeting was adjourned. </w:t>
      </w:r>
    </w:p>
    <w:p w14:paraId="61A10CAA" w14:textId="01C3D6A6" w:rsidR="00DE2076" w:rsidRPr="00FD5F9B" w:rsidRDefault="00DE2076" w:rsidP="00AC1AFA">
      <w:pPr>
        <w:suppressAutoHyphens/>
        <w:spacing w:after="0" w:line="240" w:lineRule="auto"/>
        <w:jc w:val="both"/>
        <w:rPr>
          <w:rFonts w:ascii="Verdana" w:eastAsia="Times New Roman" w:hAnsi="Verdana" w:cs="Arial"/>
          <w:szCs w:val="24"/>
          <w:lang w:eastAsia="ar-SA"/>
        </w:rPr>
      </w:pPr>
    </w:p>
    <w:p w14:paraId="510E58F9" w14:textId="6E65AC4D" w:rsidR="00FD5F9B" w:rsidRDefault="00FD5F9B" w:rsidP="00AC1AFA">
      <w:pPr>
        <w:suppressAutoHyphens/>
        <w:spacing w:after="0" w:line="240" w:lineRule="auto"/>
        <w:jc w:val="both"/>
        <w:rPr>
          <w:rFonts w:ascii="Verdana" w:eastAsia="Times New Roman" w:hAnsi="Verdana" w:cs="Arial"/>
          <w:szCs w:val="24"/>
          <w:lang w:eastAsia="ar-SA"/>
        </w:rPr>
      </w:pPr>
      <w:r>
        <w:rPr>
          <w:rFonts w:ascii="Verdana" w:eastAsia="Times New Roman" w:hAnsi="Verdana" w:cs="Arial"/>
          <w:szCs w:val="24"/>
          <w:lang w:eastAsia="ar-SA"/>
        </w:rPr>
        <w:t>Subsequently</w:t>
      </w:r>
      <w:r w:rsidRPr="00FD5F9B">
        <w:rPr>
          <w:rFonts w:ascii="Verdana" w:eastAsia="Times New Roman" w:hAnsi="Verdana" w:cs="Arial"/>
          <w:szCs w:val="24"/>
          <w:lang w:eastAsia="ar-SA"/>
        </w:rPr>
        <w:t>,</w:t>
      </w:r>
      <w:r>
        <w:rPr>
          <w:rFonts w:ascii="Verdana" w:eastAsia="Times New Roman" w:hAnsi="Verdana" w:cs="Arial"/>
          <w:szCs w:val="24"/>
          <w:lang w:eastAsia="ar-SA"/>
        </w:rPr>
        <w:t xml:space="preserve"> it was noted that</w:t>
      </w:r>
      <w:r w:rsidRPr="00FD5F9B">
        <w:rPr>
          <w:rFonts w:ascii="Verdana" w:eastAsia="Times New Roman" w:hAnsi="Verdana" w:cs="Arial"/>
          <w:szCs w:val="24"/>
          <w:lang w:eastAsia="ar-SA"/>
        </w:rPr>
        <w:t xml:space="preserve"> 131 Foster Street</w:t>
      </w:r>
      <w:r>
        <w:rPr>
          <w:rFonts w:ascii="Verdana" w:eastAsia="Times New Roman" w:hAnsi="Verdana" w:cs="Arial"/>
          <w:szCs w:val="24"/>
          <w:lang w:eastAsia="ar-SA"/>
        </w:rPr>
        <w:t xml:space="preserve"> was also not properly advertised. Therefore, Council agreed to not proceed with second reading of 131 Foster Street.</w:t>
      </w:r>
    </w:p>
    <w:p w14:paraId="4D900221" w14:textId="28AE8514" w:rsidR="00FD5F9B" w:rsidRDefault="00FD5F9B" w:rsidP="00AC1AFA">
      <w:pPr>
        <w:suppressAutoHyphens/>
        <w:spacing w:after="0" w:line="240" w:lineRule="auto"/>
        <w:jc w:val="both"/>
        <w:rPr>
          <w:rFonts w:ascii="Verdana" w:eastAsia="Times New Roman" w:hAnsi="Verdana" w:cs="Arial"/>
          <w:szCs w:val="24"/>
          <w:lang w:eastAsia="ar-SA"/>
        </w:rPr>
      </w:pPr>
    </w:p>
    <w:p w14:paraId="4A3428FB" w14:textId="60B57EC6" w:rsidR="00FD5F9B" w:rsidRPr="00FD5F9B" w:rsidRDefault="00FD5F9B" w:rsidP="00AC1AFA">
      <w:pPr>
        <w:suppressAutoHyphens/>
        <w:spacing w:after="0" w:line="240" w:lineRule="auto"/>
        <w:jc w:val="both"/>
        <w:rPr>
          <w:rFonts w:ascii="Verdana" w:eastAsia="Times New Roman" w:hAnsi="Verdana" w:cs="Arial"/>
          <w:szCs w:val="24"/>
          <w:lang w:eastAsia="ar-SA"/>
        </w:rPr>
      </w:pPr>
      <w:r>
        <w:rPr>
          <w:rFonts w:ascii="Verdana" w:eastAsia="Times New Roman" w:hAnsi="Verdana" w:cs="Arial"/>
          <w:szCs w:val="24"/>
          <w:lang w:eastAsia="ar-SA"/>
        </w:rPr>
        <w:t>Both public hearings will be advertised for a future date.</w:t>
      </w:r>
    </w:p>
    <w:p w14:paraId="6901B684" w14:textId="77777777" w:rsidR="00FD5F9B" w:rsidRPr="00E26960" w:rsidRDefault="00FD5F9B" w:rsidP="00AC1AFA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24"/>
          <w:szCs w:val="24"/>
          <w:lang w:eastAsia="ar-SA"/>
        </w:rPr>
      </w:pPr>
    </w:p>
    <w:p w14:paraId="48F720B7" w14:textId="29F8A25D" w:rsidR="004901DE" w:rsidRPr="00F57823" w:rsidRDefault="00F57823" w:rsidP="00AC1AFA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F57823">
        <w:rPr>
          <w:rFonts w:ascii="Verdana" w:hAnsi="Verdana"/>
          <w:b/>
        </w:rPr>
        <w:t>ADJOURNMENT</w:t>
      </w:r>
    </w:p>
    <w:p w14:paraId="47BCD18C" w14:textId="32636CB2" w:rsidR="00F57823" w:rsidRDefault="00F57823" w:rsidP="00AC1AFA">
      <w:pPr>
        <w:spacing w:after="0" w:line="240" w:lineRule="auto"/>
        <w:jc w:val="both"/>
        <w:rPr>
          <w:rFonts w:ascii="Verdana" w:hAnsi="Verdana"/>
          <w:b/>
          <w:bCs/>
          <w:color w:val="FF0000"/>
        </w:rPr>
      </w:pPr>
      <w:r w:rsidRPr="00F57823">
        <w:rPr>
          <w:rFonts w:ascii="Verdana" w:hAnsi="Verdana"/>
          <w:b/>
          <w:bCs/>
          <w:color w:val="212121"/>
        </w:rPr>
        <w:t xml:space="preserve">IT WAS REGULARLY MOVED AND SECONDED THAT THE REGULAR MEETING BE ADJOURNED AT </w:t>
      </w:r>
      <w:r w:rsidR="00FD5F9B" w:rsidRPr="00630E62">
        <w:rPr>
          <w:rFonts w:ascii="Verdana" w:hAnsi="Verdana"/>
          <w:b/>
          <w:bCs/>
        </w:rPr>
        <w:t>6:12</w:t>
      </w:r>
      <w:r w:rsidRPr="00630E62">
        <w:rPr>
          <w:rFonts w:ascii="Verdana" w:hAnsi="Verdana"/>
          <w:b/>
          <w:bCs/>
        </w:rPr>
        <w:t xml:space="preserve"> </w:t>
      </w:r>
      <w:r w:rsidR="00FD5F9B" w:rsidRPr="00630E62">
        <w:rPr>
          <w:rFonts w:ascii="Verdana" w:hAnsi="Verdana"/>
          <w:b/>
          <w:bCs/>
        </w:rPr>
        <w:t>PM</w:t>
      </w:r>
      <w:r w:rsidRPr="00630E62">
        <w:rPr>
          <w:rFonts w:ascii="Verdana" w:hAnsi="Verdana"/>
          <w:b/>
          <w:bCs/>
        </w:rPr>
        <w:t>.</w:t>
      </w:r>
    </w:p>
    <w:p w14:paraId="020FB8EC" w14:textId="3035D8F4" w:rsidR="00A56812" w:rsidRDefault="00A56812" w:rsidP="00AC1AFA">
      <w:pPr>
        <w:spacing w:after="0" w:line="240" w:lineRule="auto"/>
        <w:jc w:val="both"/>
        <w:rPr>
          <w:rFonts w:ascii="Verdana" w:hAnsi="Verdana"/>
        </w:rPr>
      </w:pPr>
    </w:p>
    <w:p w14:paraId="10EFDB01" w14:textId="4A9C251B" w:rsidR="00A56812" w:rsidRDefault="00A56812" w:rsidP="00AC1AFA">
      <w:pPr>
        <w:spacing w:after="0" w:line="240" w:lineRule="auto"/>
        <w:jc w:val="both"/>
        <w:rPr>
          <w:rFonts w:ascii="Verdana" w:hAnsi="Verdana"/>
          <w:b/>
          <w:color w:val="FF0000"/>
        </w:rPr>
      </w:pPr>
      <w:r w:rsidRPr="00E4251C">
        <w:rPr>
          <w:rFonts w:ascii="Verdana" w:hAnsi="Verdana"/>
          <w:b/>
        </w:rPr>
        <w:t xml:space="preserve">Approved </w:t>
      </w:r>
      <w:r w:rsidR="00630E62">
        <w:rPr>
          <w:rFonts w:ascii="Verdana" w:hAnsi="Verdana"/>
          <w:b/>
        </w:rPr>
        <w:t>by</w:t>
      </w:r>
      <w:r w:rsidRPr="00E4251C">
        <w:rPr>
          <w:rFonts w:ascii="Verdana" w:hAnsi="Verdana"/>
          <w:b/>
        </w:rPr>
        <w:t xml:space="preserve"> </w:t>
      </w:r>
      <w:r w:rsidR="00630E62" w:rsidRPr="00630E62">
        <w:rPr>
          <w:rFonts w:ascii="Verdana" w:hAnsi="Verdana"/>
          <w:b/>
        </w:rPr>
        <w:t xml:space="preserve">Town Council on </w:t>
      </w:r>
      <w:r w:rsidR="00D13DB4">
        <w:rPr>
          <w:rFonts w:ascii="Verdana" w:hAnsi="Verdana"/>
          <w:b/>
        </w:rPr>
        <w:t>February 14, 2023.</w:t>
      </w:r>
    </w:p>
    <w:p w14:paraId="5CB175F3" w14:textId="77777777" w:rsidR="00A56812" w:rsidRDefault="00A56812" w:rsidP="00AC1AFA">
      <w:pPr>
        <w:spacing w:after="0" w:line="240" w:lineRule="auto"/>
        <w:jc w:val="both"/>
        <w:rPr>
          <w:rFonts w:ascii="Verdana" w:hAnsi="Verdana"/>
          <w:b/>
        </w:rPr>
      </w:pPr>
    </w:p>
    <w:p w14:paraId="1F06DB26" w14:textId="57CB0BE1" w:rsidR="00A56812" w:rsidRPr="00E4251C" w:rsidRDefault="00A56812" w:rsidP="00AC1AFA">
      <w:pPr>
        <w:spacing w:after="0"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As recorded by </w:t>
      </w:r>
      <w:r w:rsidR="00630E62" w:rsidRPr="00630E62">
        <w:rPr>
          <w:rFonts w:ascii="Verdana" w:hAnsi="Verdana"/>
          <w:b/>
        </w:rPr>
        <w:t>Jennifer Boyd</w:t>
      </w:r>
      <w:r w:rsidRPr="00630E62">
        <w:rPr>
          <w:rFonts w:ascii="Verdana" w:hAnsi="Verdana"/>
          <w:b/>
        </w:rPr>
        <w:t xml:space="preserve">, </w:t>
      </w:r>
      <w:r w:rsidR="00630E62" w:rsidRPr="00630E62">
        <w:rPr>
          <w:rFonts w:ascii="Verdana" w:hAnsi="Verdana"/>
          <w:b/>
        </w:rPr>
        <w:t>CAO</w:t>
      </w:r>
      <w:r w:rsidRPr="00630E62">
        <w:rPr>
          <w:rFonts w:ascii="Verdana" w:hAnsi="Verdana"/>
          <w:b/>
        </w:rPr>
        <w:t>.</w:t>
      </w:r>
    </w:p>
    <w:p w14:paraId="1CD0CA5C" w14:textId="77777777" w:rsidR="00A56812" w:rsidRPr="00F57823" w:rsidRDefault="00A56812" w:rsidP="00AC1AFA">
      <w:pPr>
        <w:spacing w:after="0" w:line="240" w:lineRule="auto"/>
        <w:jc w:val="both"/>
        <w:rPr>
          <w:rFonts w:ascii="Verdana" w:hAnsi="Verdana"/>
        </w:rPr>
      </w:pPr>
    </w:p>
    <w:sectPr w:rsidR="00A56812" w:rsidRPr="00F57823" w:rsidSect="00962F0B">
      <w:headerReference w:type="default" r:id="rId7"/>
      <w:pgSz w:w="12240" w:h="15840" w:code="1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D5D93" w14:textId="77777777" w:rsidR="00A72D56" w:rsidRDefault="00A72D56" w:rsidP="002D70A8">
      <w:pPr>
        <w:spacing w:after="0" w:line="240" w:lineRule="auto"/>
      </w:pPr>
      <w:r>
        <w:separator/>
      </w:r>
    </w:p>
  </w:endnote>
  <w:endnote w:type="continuationSeparator" w:id="0">
    <w:p w14:paraId="346F5A93" w14:textId="77777777" w:rsidR="00A72D56" w:rsidRDefault="00A72D56" w:rsidP="002D7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D36C" w14:textId="77777777" w:rsidR="00A72D56" w:rsidRDefault="00A72D56" w:rsidP="002D70A8">
      <w:pPr>
        <w:spacing w:after="0" w:line="240" w:lineRule="auto"/>
      </w:pPr>
      <w:r>
        <w:separator/>
      </w:r>
    </w:p>
  </w:footnote>
  <w:footnote w:type="continuationSeparator" w:id="0">
    <w:p w14:paraId="1767C821" w14:textId="77777777" w:rsidR="00A72D56" w:rsidRDefault="00A72D56" w:rsidP="002D7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16" w:type="pct"/>
      <w:tblBorders>
        <w:top w:val="none" w:sz="0" w:space="0" w:color="auto"/>
        <w:left w:val="none" w:sz="0" w:space="0" w:color="auto"/>
        <w:bottom w:val="single" w:sz="18" w:space="0" w:color="8CBD3A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8"/>
      <w:gridCol w:w="433"/>
      <w:gridCol w:w="432"/>
      <w:gridCol w:w="4267"/>
    </w:tblGrid>
    <w:tr w:rsidR="00FA7584" w:rsidRPr="00D0335C" w14:paraId="76353056" w14:textId="77777777" w:rsidTr="00962F0B">
      <w:trPr>
        <w:trHeight w:val="362"/>
      </w:trPr>
      <w:tc>
        <w:tcPr>
          <w:tcW w:w="2267" w:type="pct"/>
          <w:tcMar>
            <w:left w:w="115" w:type="dxa"/>
            <w:right w:w="115" w:type="dxa"/>
          </w:tcMar>
        </w:tcPr>
        <w:p w14:paraId="628FB87C" w14:textId="296A808E" w:rsidR="00DE2076" w:rsidRPr="00AE2706" w:rsidRDefault="00F4399D" w:rsidP="00DE2076">
          <w:pPr>
            <w:pStyle w:val="Header"/>
            <w:tabs>
              <w:tab w:val="clear" w:pos="4680"/>
              <w:tab w:val="clear" w:pos="9360"/>
            </w:tabs>
            <w:ind w:left="-108" w:right="-108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Special </w:t>
          </w:r>
          <w:r w:rsidR="00DE2076" w:rsidRPr="00AE2706">
            <w:rPr>
              <w:rFonts w:ascii="Verdana" w:hAnsi="Verdana"/>
            </w:rPr>
            <w:t>Town Council</w:t>
          </w:r>
        </w:p>
        <w:p w14:paraId="1EAAB4C9" w14:textId="17870E14" w:rsidR="00AE2706" w:rsidRPr="00AE2706" w:rsidRDefault="00AE2706" w:rsidP="00DE2076">
          <w:pPr>
            <w:pStyle w:val="Header"/>
            <w:tabs>
              <w:tab w:val="clear" w:pos="4680"/>
              <w:tab w:val="clear" w:pos="9360"/>
            </w:tabs>
            <w:ind w:left="-108" w:right="-108"/>
            <w:rPr>
              <w:rFonts w:ascii="Verdana" w:hAnsi="Verdana"/>
            </w:rPr>
          </w:pPr>
          <w:r w:rsidRPr="00AE2706">
            <w:rPr>
              <w:rFonts w:ascii="Verdana" w:hAnsi="Verdana"/>
            </w:rPr>
            <w:t>Minutes</w:t>
          </w:r>
        </w:p>
        <w:p w14:paraId="2AEAC47D" w14:textId="5E408A0A" w:rsidR="00DE2076" w:rsidRPr="00D0335C" w:rsidRDefault="00F4399D" w:rsidP="00DE2076">
          <w:pPr>
            <w:pStyle w:val="Header"/>
            <w:tabs>
              <w:tab w:val="clear" w:pos="4680"/>
              <w:tab w:val="clear" w:pos="9360"/>
            </w:tabs>
            <w:ind w:left="-108" w:right="-108"/>
          </w:pPr>
          <w:r>
            <w:rPr>
              <w:rFonts w:ascii="Verdana" w:hAnsi="Verdana"/>
            </w:rPr>
            <w:t>2023</w:t>
          </w:r>
          <w:r w:rsidR="00DE2076" w:rsidRPr="00AE2706">
            <w:rPr>
              <w:rFonts w:ascii="Verdana" w:hAnsi="Verdana"/>
            </w:rPr>
            <w:t>–</w:t>
          </w:r>
          <w:r>
            <w:rPr>
              <w:rFonts w:ascii="Verdana" w:hAnsi="Verdana"/>
            </w:rPr>
            <w:t>01</w:t>
          </w:r>
          <w:r w:rsidR="00DE2076" w:rsidRPr="00AE2706">
            <w:rPr>
              <w:rFonts w:ascii="Verdana" w:hAnsi="Verdana"/>
            </w:rPr>
            <w:t>–</w:t>
          </w:r>
          <w:r>
            <w:rPr>
              <w:rFonts w:ascii="Verdana" w:hAnsi="Verdana"/>
            </w:rPr>
            <w:t>24</w:t>
          </w:r>
          <w:r w:rsidR="00DE2076">
            <w:t xml:space="preserve"> </w:t>
          </w:r>
        </w:p>
      </w:tc>
      <w:tc>
        <w:tcPr>
          <w:tcW w:w="230" w:type="pct"/>
          <w:tcMar>
            <w:left w:w="115" w:type="dxa"/>
            <w:right w:w="115" w:type="dxa"/>
          </w:tcMar>
          <w:vAlign w:val="bottom"/>
        </w:tcPr>
        <w:p w14:paraId="0B80CBA7" w14:textId="77777777" w:rsidR="007D7096" w:rsidRPr="00495F82" w:rsidRDefault="007D7096" w:rsidP="00E36FAC">
          <w:pPr>
            <w:pStyle w:val="Header"/>
            <w:tabs>
              <w:tab w:val="clear" w:pos="4680"/>
              <w:tab w:val="clear" w:pos="9360"/>
            </w:tabs>
            <w:ind w:left="-90" w:right="-40"/>
            <w:rPr>
              <w:rFonts w:ascii="Arial" w:hAnsi="Arial" w:cs="Arial"/>
              <w:i/>
              <w:sz w:val="20"/>
              <w:szCs w:val="20"/>
            </w:rPr>
          </w:pPr>
        </w:p>
      </w:tc>
      <w:tc>
        <w:tcPr>
          <w:tcW w:w="230" w:type="pct"/>
          <w:tcMar>
            <w:left w:w="115" w:type="dxa"/>
            <w:right w:w="115" w:type="dxa"/>
          </w:tcMar>
          <w:vAlign w:val="bottom"/>
        </w:tcPr>
        <w:p w14:paraId="671169C8" w14:textId="77777777" w:rsidR="007D7096" w:rsidRPr="00495F82" w:rsidRDefault="007D7096" w:rsidP="00495F82">
          <w:pPr>
            <w:pStyle w:val="Header"/>
            <w:tabs>
              <w:tab w:val="clear" w:pos="4680"/>
              <w:tab w:val="clear" w:pos="9360"/>
            </w:tabs>
            <w:ind w:left="-25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72" w:type="pct"/>
          <w:tcMar>
            <w:left w:w="115" w:type="dxa"/>
            <w:right w:w="115" w:type="dxa"/>
          </w:tcMar>
          <w:vAlign w:val="bottom"/>
        </w:tcPr>
        <w:p w14:paraId="22140CA1" w14:textId="68A9E2CC" w:rsidR="007D7096" w:rsidRPr="00907618" w:rsidRDefault="00DE2076" w:rsidP="00522C9C">
          <w:pPr>
            <w:pStyle w:val="Header"/>
            <w:widowControl w:val="0"/>
            <w:tabs>
              <w:tab w:val="clear" w:pos="4680"/>
              <w:tab w:val="clear" w:pos="9360"/>
            </w:tabs>
            <w:ind w:right="-58"/>
            <w:jc w:val="righ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Open Sans" w:hAnsi="Open Sans" w:cs="Open Sans"/>
              <w:noProof/>
              <w:sz w:val="20"/>
              <w:szCs w:val="20"/>
              <w:lang w:val="en-CA" w:eastAsia="en-CA"/>
            </w:rPr>
            <w:drawing>
              <wp:inline distT="0" distB="0" distL="0" distR="0" wp14:anchorId="586EA9C3" wp14:editId="28738F22">
                <wp:extent cx="1472126" cy="429370"/>
                <wp:effectExtent l="0" t="0" r="0" b="889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rwick_medium_600x17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614" cy="429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3070D" w:rsidRPr="00FA7584" w14:paraId="39DA56F5" w14:textId="77777777" w:rsidTr="00962F0B">
      <w:trPr>
        <w:trHeight w:val="119"/>
      </w:trPr>
      <w:tc>
        <w:tcPr>
          <w:tcW w:w="2267" w:type="pct"/>
          <w:tcMar>
            <w:left w:w="115" w:type="dxa"/>
            <w:right w:w="115" w:type="dxa"/>
          </w:tcMar>
        </w:tcPr>
        <w:p w14:paraId="718C47C1" w14:textId="77777777" w:rsidR="00F3070D" w:rsidRPr="00FA7584" w:rsidRDefault="00F3070D" w:rsidP="00751CE6">
          <w:pPr>
            <w:pStyle w:val="Header"/>
            <w:tabs>
              <w:tab w:val="clear" w:pos="4680"/>
              <w:tab w:val="clear" w:pos="9360"/>
            </w:tabs>
            <w:ind w:right="-1008"/>
            <w:rPr>
              <w:sz w:val="2"/>
              <w:szCs w:val="2"/>
            </w:rPr>
          </w:pPr>
        </w:p>
      </w:tc>
      <w:tc>
        <w:tcPr>
          <w:tcW w:w="460" w:type="pct"/>
          <w:gridSpan w:val="2"/>
          <w:tcMar>
            <w:left w:w="115" w:type="dxa"/>
            <w:right w:w="115" w:type="dxa"/>
          </w:tcMar>
          <w:vAlign w:val="bottom"/>
        </w:tcPr>
        <w:p w14:paraId="2DA9A256" w14:textId="77777777" w:rsidR="00F3070D" w:rsidRPr="00FA7584" w:rsidRDefault="00F3070D" w:rsidP="00D0335C">
          <w:pPr>
            <w:pStyle w:val="Header"/>
            <w:tabs>
              <w:tab w:val="clear" w:pos="4680"/>
              <w:tab w:val="clear" w:pos="9360"/>
            </w:tabs>
            <w:ind w:left="-90"/>
            <w:jc w:val="center"/>
            <w:rPr>
              <w:sz w:val="2"/>
              <w:szCs w:val="2"/>
            </w:rPr>
          </w:pPr>
        </w:p>
      </w:tc>
      <w:tc>
        <w:tcPr>
          <w:tcW w:w="2272" w:type="pct"/>
          <w:tcMar>
            <w:left w:w="115" w:type="dxa"/>
            <w:right w:w="115" w:type="dxa"/>
          </w:tcMar>
          <w:vAlign w:val="bottom"/>
        </w:tcPr>
        <w:p w14:paraId="5FC59462" w14:textId="77777777" w:rsidR="00F3070D" w:rsidRPr="00FA7584" w:rsidRDefault="00F3070D" w:rsidP="00D0335C">
          <w:pPr>
            <w:pStyle w:val="Header"/>
            <w:tabs>
              <w:tab w:val="clear" w:pos="4680"/>
              <w:tab w:val="clear" w:pos="9360"/>
            </w:tabs>
            <w:ind w:right="19"/>
            <w:jc w:val="right"/>
            <w:rPr>
              <w:sz w:val="2"/>
              <w:szCs w:val="2"/>
            </w:rPr>
          </w:pPr>
        </w:p>
      </w:tc>
    </w:tr>
  </w:tbl>
  <w:p w14:paraId="0846C94D" w14:textId="77777777" w:rsidR="002D70A8" w:rsidRPr="00FA7584" w:rsidRDefault="002D70A8" w:rsidP="00751CE6">
    <w:pPr>
      <w:pStyle w:val="Header"/>
      <w:tabs>
        <w:tab w:val="clear" w:pos="4680"/>
        <w:tab w:val="clear" w:pos="9360"/>
      </w:tabs>
      <w:ind w:left="-1008" w:right="-100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ACC"/>
    <w:multiLevelType w:val="hybridMultilevel"/>
    <w:tmpl w:val="33C6952A"/>
    <w:lvl w:ilvl="0" w:tplc="A4829CC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7AA"/>
    <w:multiLevelType w:val="hybridMultilevel"/>
    <w:tmpl w:val="B1F2078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AC9"/>
    <w:multiLevelType w:val="hybridMultilevel"/>
    <w:tmpl w:val="28B044B4"/>
    <w:lvl w:ilvl="0" w:tplc="AC805B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74BD"/>
    <w:multiLevelType w:val="hybridMultilevel"/>
    <w:tmpl w:val="13642A32"/>
    <w:lvl w:ilvl="0" w:tplc="14429052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1C1A"/>
    <w:multiLevelType w:val="hybridMultilevel"/>
    <w:tmpl w:val="05C8263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07F9"/>
    <w:multiLevelType w:val="hybridMultilevel"/>
    <w:tmpl w:val="0BB2EDF6"/>
    <w:lvl w:ilvl="0" w:tplc="CE0ACE32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C3763"/>
    <w:multiLevelType w:val="hybridMultilevel"/>
    <w:tmpl w:val="4680276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E7C71"/>
    <w:multiLevelType w:val="hybridMultilevel"/>
    <w:tmpl w:val="9FEEE568"/>
    <w:lvl w:ilvl="0" w:tplc="47D07882">
      <w:start w:val="1"/>
      <w:numFmt w:val="lowerLetter"/>
      <w:lvlText w:val="%1."/>
      <w:lvlJc w:val="left"/>
      <w:pPr>
        <w:ind w:left="1080" w:hanging="72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51FE3"/>
    <w:multiLevelType w:val="hybridMultilevel"/>
    <w:tmpl w:val="CA1C0C3C"/>
    <w:lvl w:ilvl="0" w:tplc="65468BA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30EBC"/>
    <w:multiLevelType w:val="hybridMultilevel"/>
    <w:tmpl w:val="BB5641A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D3A0D"/>
    <w:multiLevelType w:val="hybridMultilevel"/>
    <w:tmpl w:val="E9A4E26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D752C"/>
    <w:multiLevelType w:val="hybridMultilevel"/>
    <w:tmpl w:val="2E76E010"/>
    <w:lvl w:ilvl="0" w:tplc="4A74A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BAE18F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DE"/>
    <w:multiLevelType w:val="hybridMultilevel"/>
    <w:tmpl w:val="54BADBA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C3468"/>
    <w:multiLevelType w:val="hybridMultilevel"/>
    <w:tmpl w:val="E7BEF628"/>
    <w:lvl w:ilvl="0" w:tplc="AD566ABA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67B22"/>
    <w:multiLevelType w:val="hybridMultilevel"/>
    <w:tmpl w:val="A5CE416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A4B1E"/>
    <w:multiLevelType w:val="hybridMultilevel"/>
    <w:tmpl w:val="170EEA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42A34"/>
    <w:multiLevelType w:val="hybridMultilevel"/>
    <w:tmpl w:val="D6BA478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E05BB"/>
    <w:multiLevelType w:val="hybridMultilevel"/>
    <w:tmpl w:val="F384BB6A"/>
    <w:lvl w:ilvl="0" w:tplc="69600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31DCD"/>
    <w:multiLevelType w:val="hybridMultilevel"/>
    <w:tmpl w:val="F34E768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A7B59"/>
    <w:multiLevelType w:val="hybridMultilevel"/>
    <w:tmpl w:val="AD12284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52B13"/>
    <w:multiLevelType w:val="hybridMultilevel"/>
    <w:tmpl w:val="76063B56"/>
    <w:lvl w:ilvl="0" w:tplc="1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20E18"/>
    <w:multiLevelType w:val="hybridMultilevel"/>
    <w:tmpl w:val="5BBA8C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1095C"/>
    <w:multiLevelType w:val="hybridMultilevel"/>
    <w:tmpl w:val="279A887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12354"/>
    <w:multiLevelType w:val="hybridMultilevel"/>
    <w:tmpl w:val="0CF8D400"/>
    <w:lvl w:ilvl="0" w:tplc="AC4098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11C5C"/>
    <w:multiLevelType w:val="hybridMultilevel"/>
    <w:tmpl w:val="48BEEE4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3085B"/>
    <w:multiLevelType w:val="hybridMultilevel"/>
    <w:tmpl w:val="0C6020F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F6F77"/>
    <w:multiLevelType w:val="hybridMultilevel"/>
    <w:tmpl w:val="73C485B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F7E3C"/>
    <w:multiLevelType w:val="hybridMultilevel"/>
    <w:tmpl w:val="FAA2CCE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352BD"/>
    <w:multiLevelType w:val="hybridMultilevel"/>
    <w:tmpl w:val="E5047F6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978E8"/>
    <w:multiLevelType w:val="hybridMultilevel"/>
    <w:tmpl w:val="B8BA4EC0"/>
    <w:lvl w:ilvl="0" w:tplc="586479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D1FA5"/>
    <w:multiLevelType w:val="hybridMultilevel"/>
    <w:tmpl w:val="DD521D6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F2335"/>
    <w:multiLevelType w:val="hybridMultilevel"/>
    <w:tmpl w:val="A87AE80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00823"/>
    <w:multiLevelType w:val="hybridMultilevel"/>
    <w:tmpl w:val="9F6470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971B2"/>
    <w:multiLevelType w:val="hybridMultilevel"/>
    <w:tmpl w:val="0F383D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569E7"/>
    <w:multiLevelType w:val="hybridMultilevel"/>
    <w:tmpl w:val="CE24B4A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B0DF2"/>
    <w:multiLevelType w:val="hybridMultilevel"/>
    <w:tmpl w:val="450A244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55F70"/>
    <w:multiLevelType w:val="hybridMultilevel"/>
    <w:tmpl w:val="CF5A6F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2459A1"/>
    <w:multiLevelType w:val="hybridMultilevel"/>
    <w:tmpl w:val="36BAEF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B3643"/>
    <w:multiLevelType w:val="hybridMultilevel"/>
    <w:tmpl w:val="9D80E82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47573">
    <w:abstractNumId w:val="29"/>
  </w:num>
  <w:num w:numId="2" w16cid:durableId="113334450">
    <w:abstractNumId w:val="23"/>
  </w:num>
  <w:num w:numId="3" w16cid:durableId="1439566766">
    <w:abstractNumId w:val="14"/>
  </w:num>
  <w:num w:numId="4" w16cid:durableId="903755336">
    <w:abstractNumId w:val="31"/>
  </w:num>
  <w:num w:numId="5" w16cid:durableId="774177145">
    <w:abstractNumId w:val="27"/>
  </w:num>
  <w:num w:numId="6" w16cid:durableId="1397043886">
    <w:abstractNumId w:val="5"/>
  </w:num>
  <w:num w:numId="7" w16cid:durableId="147483454">
    <w:abstractNumId w:val="24"/>
  </w:num>
  <w:num w:numId="8" w16cid:durableId="347491139">
    <w:abstractNumId w:val="6"/>
  </w:num>
  <w:num w:numId="9" w16cid:durableId="1775782045">
    <w:abstractNumId w:val="19"/>
  </w:num>
  <w:num w:numId="10" w16cid:durableId="109977340">
    <w:abstractNumId w:val="2"/>
  </w:num>
  <w:num w:numId="11" w16cid:durableId="2004892106">
    <w:abstractNumId w:val="22"/>
  </w:num>
  <w:num w:numId="12" w16cid:durableId="1448112534">
    <w:abstractNumId w:val="34"/>
  </w:num>
  <w:num w:numId="13" w16cid:durableId="608009869">
    <w:abstractNumId w:val="15"/>
  </w:num>
  <w:num w:numId="14" w16cid:durableId="885145262">
    <w:abstractNumId w:val="32"/>
  </w:num>
  <w:num w:numId="15" w16cid:durableId="1209953578">
    <w:abstractNumId w:val="38"/>
  </w:num>
  <w:num w:numId="16" w16cid:durableId="1738897544">
    <w:abstractNumId w:val="26"/>
  </w:num>
  <w:num w:numId="17" w16cid:durableId="15974048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4989400">
    <w:abstractNumId w:val="1"/>
  </w:num>
  <w:num w:numId="19" w16cid:durableId="736826043">
    <w:abstractNumId w:val="35"/>
  </w:num>
  <w:num w:numId="20" w16cid:durableId="110444575">
    <w:abstractNumId w:val="13"/>
  </w:num>
  <w:num w:numId="21" w16cid:durableId="2069641746">
    <w:abstractNumId w:val="25"/>
  </w:num>
  <w:num w:numId="22" w16cid:durableId="1465151103">
    <w:abstractNumId w:val="4"/>
  </w:num>
  <w:num w:numId="23" w16cid:durableId="713579788">
    <w:abstractNumId w:val="3"/>
  </w:num>
  <w:num w:numId="24" w16cid:durableId="1984699057">
    <w:abstractNumId w:val="20"/>
  </w:num>
  <w:num w:numId="25" w16cid:durableId="389381124">
    <w:abstractNumId w:val="28"/>
  </w:num>
  <w:num w:numId="26" w16cid:durableId="661660124">
    <w:abstractNumId w:val="18"/>
  </w:num>
  <w:num w:numId="27" w16cid:durableId="106703328">
    <w:abstractNumId w:val="10"/>
  </w:num>
  <w:num w:numId="28" w16cid:durableId="1691491430">
    <w:abstractNumId w:val="9"/>
  </w:num>
  <w:num w:numId="29" w16cid:durableId="2062943099">
    <w:abstractNumId w:val="12"/>
  </w:num>
  <w:num w:numId="30" w16cid:durableId="143015164">
    <w:abstractNumId w:val="0"/>
  </w:num>
  <w:num w:numId="31" w16cid:durableId="436874399">
    <w:abstractNumId w:val="8"/>
  </w:num>
  <w:num w:numId="32" w16cid:durableId="679895260">
    <w:abstractNumId w:val="7"/>
  </w:num>
  <w:num w:numId="33" w16cid:durableId="787819411">
    <w:abstractNumId w:val="36"/>
  </w:num>
  <w:num w:numId="34" w16cid:durableId="1646004856">
    <w:abstractNumId w:val="16"/>
  </w:num>
  <w:num w:numId="35" w16cid:durableId="69741813">
    <w:abstractNumId w:val="37"/>
  </w:num>
  <w:num w:numId="36" w16cid:durableId="119343603">
    <w:abstractNumId w:val="33"/>
  </w:num>
  <w:num w:numId="37" w16cid:durableId="794755957">
    <w:abstractNumId w:val="30"/>
  </w:num>
  <w:num w:numId="38" w16cid:durableId="4865534">
    <w:abstractNumId w:val="17"/>
  </w:num>
  <w:num w:numId="39" w16cid:durableId="17992518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82"/>
    <w:rsid w:val="0000734D"/>
    <w:rsid w:val="00013823"/>
    <w:rsid w:val="0002565D"/>
    <w:rsid w:val="0003704F"/>
    <w:rsid w:val="00037641"/>
    <w:rsid w:val="000662DA"/>
    <w:rsid w:val="00082389"/>
    <w:rsid w:val="00085177"/>
    <w:rsid w:val="000B431D"/>
    <w:rsid w:val="000C5230"/>
    <w:rsid w:val="000D2BF8"/>
    <w:rsid w:val="000E4DD4"/>
    <w:rsid w:val="000E6B65"/>
    <w:rsid w:val="000F06F8"/>
    <w:rsid w:val="000F2465"/>
    <w:rsid w:val="00107553"/>
    <w:rsid w:val="00136A55"/>
    <w:rsid w:val="0013742E"/>
    <w:rsid w:val="0014501A"/>
    <w:rsid w:val="0016082F"/>
    <w:rsid w:val="00167895"/>
    <w:rsid w:val="00175B6D"/>
    <w:rsid w:val="001906DD"/>
    <w:rsid w:val="001C4D02"/>
    <w:rsid w:val="001C6582"/>
    <w:rsid w:val="001E0825"/>
    <w:rsid w:val="00211D86"/>
    <w:rsid w:val="0021427C"/>
    <w:rsid w:val="00216250"/>
    <w:rsid w:val="00216962"/>
    <w:rsid w:val="00224096"/>
    <w:rsid w:val="00256D3A"/>
    <w:rsid w:val="002A12E4"/>
    <w:rsid w:val="002A24CE"/>
    <w:rsid w:val="002C4604"/>
    <w:rsid w:val="002C5690"/>
    <w:rsid w:val="002C7148"/>
    <w:rsid w:val="002D1C27"/>
    <w:rsid w:val="002D6113"/>
    <w:rsid w:val="002D70A8"/>
    <w:rsid w:val="002E1A9B"/>
    <w:rsid w:val="003003EA"/>
    <w:rsid w:val="00310F65"/>
    <w:rsid w:val="00321B37"/>
    <w:rsid w:val="00336A1C"/>
    <w:rsid w:val="00347AA7"/>
    <w:rsid w:val="0036498A"/>
    <w:rsid w:val="0038434C"/>
    <w:rsid w:val="003923B2"/>
    <w:rsid w:val="00395FAB"/>
    <w:rsid w:val="003B1C2A"/>
    <w:rsid w:val="003B24C3"/>
    <w:rsid w:val="003D3077"/>
    <w:rsid w:val="003E25BA"/>
    <w:rsid w:val="003E260B"/>
    <w:rsid w:val="004000CD"/>
    <w:rsid w:val="00403DA0"/>
    <w:rsid w:val="00437975"/>
    <w:rsid w:val="004669E7"/>
    <w:rsid w:val="004901DE"/>
    <w:rsid w:val="00492B8E"/>
    <w:rsid w:val="00495F82"/>
    <w:rsid w:val="004F6682"/>
    <w:rsid w:val="00515E5B"/>
    <w:rsid w:val="00522C9C"/>
    <w:rsid w:val="00542686"/>
    <w:rsid w:val="00544024"/>
    <w:rsid w:val="00551515"/>
    <w:rsid w:val="00555B65"/>
    <w:rsid w:val="00576073"/>
    <w:rsid w:val="005A57AB"/>
    <w:rsid w:val="005D7A07"/>
    <w:rsid w:val="005E1A54"/>
    <w:rsid w:val="005E641B"/>
    <w:rsid w:val="005F0F9A"/>
    <w:rsid w:val="0060402F"/>
    <w:rsid w:val="00626095"/>
    <w:rsid w:val="00630E62"/>
    <w:rsid w:val="006400BB"/>
    <w:rsid w:val="00666021"/>
    <w:rsid w:val="006A5C15"/>
    <w:rsid w:val="006C3E52"/>
    <w:rsid w:val="006D34B0"/>
    <w:rsid w:val="006D7B14"/>
    <w:rsid w:val="006E34BE"/>
    <w:rsid w:val="007055EB"/>
    <w:rsid w:val="007166BB"/>
    <w:rsid w:val="00726F04"/>
    <w:rsid w:val="00742007"/>
    <w:rsid w:val="0074504C"/>
    <w:rsid w:val="0074538C"/>
    <w:rsid w:val="00746DBB"/>
    <w:rsid w:val="00750785"/>
    <w:rsid w:val="00751CE6"/>
    <w:rsid w:val="00792747"/>
    <w:rsid w:val="007B1E93"/>
    <w:rsid w:val="007B76CA"/>
    <w:rsid w:val="007D62FD"/>
    <w:rsid w:val="007D7096"/>
    <w:rsid w:val="007E3BD1"/>
    <w:rsid w:val="007E48B6"/>
    <w:rsid w:val="008034F1"/>
    <w:rsid w:val="00812351"/>
    <w:rsid w:val="0081448E"/>
    <w:rsid w:val="008217B2"/>
    <w:rsid w:val="00831C3D"/>
    <w:rsid w:val="00860B2A"/>
    <w:rsid w:val="008A3904"/>
    <w:rsid w:val="008B6262"/>
    <w:rsid w:val="008C0E49"/>
    <w:rsid w:val="008F786E"/>
    <w:rsid w:val="009031BF"/>
    <w:rsid w:val="009075C9"/>
    <w:rsid w:val="00907618"/>
    <w:rsid w:val="00913D61"/>
    <w:rsid w:val="00932DB8"/>
    <w:rsid w:val="00933491"/>
    <w:rsid w:val="0094617C"/>
    <w:rsid w:val="00946AB2"/>
    <w:rsid w:val="009544C8"/>
    <w:rsid w:val="00962F0B"/>
    <w:rsid w:val="00970C2C"/>
    <w:rsid w:val="0098250B"/>
    <w:rsid w:val="00987865"/>
    <w:rsid w:val="009A0491"/>
    <w:rsid w:val="009C289D"/>
    <w:rsid w:val="009D3BAA"/>
    <w:rsid w:val="009D7A85"/>
    <w:rsid w:val="009E1290"/>
    <w:rsid w:val="009E1F71"/>
    <w:rsid w:val="009E23A4"/>
    <w:rsid w:val="009E7031"/>
    <w:rsid w:val="009F7B52"/>
    <w:rsid w:val="00A206DC"/>
    <w:rsid w:val="00A35196"/>
    <w:rsid w:val="00A54BB3"/>
    <w:rsid w:val="00A56812"/>
    <w:rsid w:val="00A72D56"/>
    <w:rsid w:val="00AB72B5"/>
    <w:rsid w:val="00AC1AFA"/>
    <w:rsid w:val="00AC65AD"/>
    <w:rsid w:val="00AD4926"/>
    <w:rsid w:val="00AD695B"/>
    <w:rsid w:val="00AE2706"/>
    <w:rsid w:val="00AE76FA"/>
    <w:rsid w:val="00AF3391"/>
    <w:rsid w:val="00AF538B"/>
    <w:rsid w:val="00B25169"/>
    <w:rsid w:val="00B3003E"/>
    <w:rsid w:val="00B37466"/>
    <w:rsid w:val="00B97155"/>
    <w:rsid w:val="00BB5DC0"/>
    <w:rsid w:val="00BC2AD2"/>
    <w:rsid w:val="00BC3039"/>
    <w:rsid w:val="00BE726E"/>
    <w:rsid w:val="00C00A59"/>
    <w:rsid w:val="00C02766"/>
    <w:rsid w:val="00C2377E"/>
    <w:rsid w:val="00C36B20"/>
    <w:rsid w:val="00C50B3C"/>
    <w:rsid w:val="00C62ACD"/>
    <w:rsid w:val="00C77FAA"/>
    <w:rsid w:val="00CB77A8"/>
    <w:rsid w:val="00CE183E"/>
    <w:rsid w:val="00CF7F0D"/>
    <w:rsid w:val="00D0335C"/>
    <w:rsid w:val="00D13DB4"/>
    <w:rsid w:val="00D6307A"/>
    <w:rsid w:val="00D833EA"/>
    <w:rsid w:val="00DD13DC"/>
    <w:rsid w:val="00DE14F4"/>
    <w:rsid w:val="00DE2076"/>
    <w:rsid w:val="00E119E6"/>
    <w:rsid w:val="00E124B5"/>
    <w:rsid w:val="00E25AE3"/>
    <w:rsid w:val="00E26960"/>
    <w:rsid w:val="00E326EC"/>
    <w:rsid w:val="00E36FAC"/>
    <w:rsid w:val="00E65411"/>
    <w:rsid w:val="00E902BA"/>
    <w:rsid w:val="00E9245E"/>
    <w:rsid w:val="00E92CCA"/>
    <w:rsid w:val="00EB4F17"/>
    <w:rsid w:val="00ED5E36"/>
    <w:rsid w:val="00F068BF"/>
    <w:rsid w:val="00F3070D"/>
    <w:rsid w:val="00F374DD"/>
    <w:rsid w:val="00F409D2"/>
    <w:rsid w:val="00F4399D"/>
    <w:rsid w:val="00F57823"/>
    <w:rsid w:val="00F64C3D"/>
    <w:rsid w:val="00F67176"/>
    <w:rsid w:val="00F7096F"/>
    <w:rsid w:val="00F75958"/>
    <w:rsid w:val="00F771E6"/>
    <w:rsid w:val="00F80A47"/>
    <w:rsid w:val="00FA58A9"/>
    <w:rsid w:val="00FA63AC"/>
    <w:rsid w:val="00FA7584"/>
    <w:rsid w:val="00FB3D0B"/>
    <w:rsid w:val="00FB5797"/>
    <w:rsid w:val="00FC0541"/>
    <w:rsid w:val="00FC5B51"/>
    <w:rsid w:val="00FD2365"/>
    <w:rsid w:val="00FD5F9B"/>
    <w:rsid w:val="00FE0BB1"/>
    <w:rsid w:val="00FE304A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05080FDC"/>
  <w15:docId w15:val="{8303C51E-B620-4494-B25D-87D190C6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A8"/>
  </w:style>
  <w:style w:type="paragraph" w:styleId="Footer">
    <w:name w:val="footer"/>
    <w:basedOn w:val="Normal"/>
    <w:link w:val="FooterChar"/>
    <w:uiPriority w:val="99"/>
    <w:unhideWhenUsed/>
    <w:rsid w:val="002D7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0A8"/>
  </w:style>
  <w:style w:type="paragraph" w:styleId="BalloonText">
    <w:name w:val="Balloon Text"/>
    <w:basedOn w:val="Normal"/>
    <w:link w:val="BalloonTextChar"/>
    <w:uiPriority w:val="99"/>
    <w:semiHidden/>
    <w:unhideWhenUsed/>
    <w:rsid w:val="00F0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0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786E"/>
    <w:pPr>
      <w:ind w:left="720"/>
      <w:contextualSpacing/>
    </w:pPr>
  </w:style>
  <w:style w:type="paragraph" w:customStyle="1" w:styleId="Default">
    <w:name w:val="Default"/>
    <w:rsid w:val="007453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AO%20FILES%20and%20COMMUNICATION\Templates\CAO%20Letterhead%20Michael%20Pay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B465CB48BF94AA08BF5CBFE41C5D5" ma:contentTypeVersion="12" ma:contentTypeDescription="Create a new document." ma:contentTypeScope="" ma:versionID="bd25fa10a65d589d0de9e5151dbbc927">
  <xsd:schema xmlns:xsd="http://www.w3.org/2001/XMLSchema" xmlns:xs="http://www.w3.org/2001/XMLSchema" xmlns:p="http://schemas.microsoft.com/office/2006/metadata/properties" xmlns:ns2="55902aa9-98a3-4567-b0b3-72e9ac74e138" xmlns:ns3="aa8f546b-407d-403b-9232-0b2217e38272" targetNamespace="http://schemas.microsoft.com/office/2006/metadata/properties" ma:root="true" ma:fieldsID="2e01fe1ab7f3ab95ff542ce0e001662a" ns2:_="" ns3:_="">
    <xsd:import namespace="55902aa9-98a3-4567-b0b3-72e9ac74e138"/>
    <xsd:import namespace="aa8f546b-407d-403b-9232-0b2217e38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02aa9-98a3-4567-b0b3-72e9ac74e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74105-6d70-41a6-a839-1e0951dcf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f546b-407d-403b-9232-0b2217e38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0a254a1-6da5-44f6-9dc7-f6d81db73b5a}" ma:internalName="TaxCatchAll" ma:showField="CatchAllData" ma:web="aa8f546b-407d-403b-9232-0b2217e38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D5C9D-0D90-43C2-9501-641C2D2F3DBD}"/>
</file>

<file path=customXml/itemProps2.xml><?xml version="1.0" encoding="utf-8"?>
<ds:datastoreItem xmlns:ds="http://schemas.openxmlformats.org/officeDocument/2006/customXml" ds:itemID="{635BF248-C63A-44D5-94F2-D4E968F53D20}"/>
</file>

<file path=docProps/app.xml><?xml version="1.0" encoding="utf-8"?>
<Properties xmlns="http://schemas.openxmlformats.org/officeDocument/2006/extended-properties" xmlns:vt="http://schemas.openxmlformats.org/officeDocument/2006/docPropsVTypes">
  <Template>CAO Letterhead Michael Payne</Template>
  <TotalTime>17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Payne</dc:creator>
  <cp:lastModifiedBy>Jen Boyd</cp:lastModifiedBy>
  <cp:revision>8</cp:revision>
  <cp:lastPrinted>2022-12-06T16:08:00Z</cp:lastPrinted>
  <dcterms:created xsi:type="dcterms:W3CDTF">2023-02-10T19:23:00Z</dcterms:created>
  <dcterms:modified xsi:type="dcterms:W3CDTF">2023-03-26T14:56:00Z</dcterms:modified>
</cp:coreProperties>
</file>